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30" w:rsidRPr="006F0B3D" w:rsidRDefault="00171130" w:rsidP="008375DE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МИНИСТЕРСТВО НАУКИ И ВЫСШЕГО ОБРАЗОВАНИЯ </w:t>
      </w: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РОССИЙСКОЙ ФЕДЕРАЦИИ</w:t>
      </w: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sz w:val="28"/>
          <w:szCs w:val="28"/>
          <w:lang w:eastAsia="ru-RU"/>
        </w:rPr>
        <w:t>ФГАОУ ВО  «КФУ им. В.И. Вернадского»</w:t>
      </w: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sz w:val="28"/>
          <w:szCs w:val="28"/>
          <w:lang w:eastAsia="ru-RU"/>
        </w:rPr>
        <w:t xml:space="preserve">Ордена Трудового Красного Знамени </w:t>
      </w: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sz w:val="28"/>
          <w:szCs w:val="28"/>
          <w:lang w:eastAsia="ru-RU"/>
        </w:rPr>
        <w:t>Медицинский институт им. С.И. Георгиевского</w:t>
      </w: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ПРОТОКОЛ </w:t>
      </w: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заседания Ученого совета</w:t>
      </w: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Ордена Трудового Красного Знамени Медицинский институт </w:t>
      </w:r>
    </w:p>
    <w:p w:rsidR="00171130" w:rsidRPr="006F0B3D" w:rsidRDefault="00171130" w:rsidP="00837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им. С.И. Георгиевского</w:t>
      </w:r>
    </w:p>
    <w:p w:rsidR="00171130" w:rsidRDefault="00171130" w:rsidP="009464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ФГАОУ ВО «КФУ им. В.И. Вернадского»</w:t>
      </w:r>
    </w:p>
    <w:p w:rsidR="00171130" w:rsidRPr="006F0B3D" w:rsidRDefault="00171130" w:rsidP="009464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71130" w:rsidRPr="006F0B3D" w:rsidRDefault="00171130" w:rsidP="008375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28</w:t>
      </w: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08.2026</w:t>
      </w: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</w:t>
      </w:r>
    </w:p>
    <w:p w:rsidR="00171130" w:rsidRPr="006F0B3D" w:rsidRDefault="00171130" w:rsidP="008375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995" w:type="dxa"/>
        <w:tblInd w:w="-106" w:type="dxa"/>
        <w:tblLayout w:type="fixed"/>
        <w:tblLook w:val="0000"/>
      </w:tblPr>
      <w:tblGrid>
        <w:gridCol w:w="4183"/>
        <w:gridCol w:w="5812"/>
      </w:tblGrid>
      <w:tr w:rsidR="00171130" w:rsidRPr="000D5925">
        <w:trPr>
          <w:trHeight w:val="1024"/>
        </w:trPr>
        <w:tc>
          <w:tcPr>
            <w:tcW w:w="41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171130" w:rsidRPr="006F0B3D" w:rsidRDefault="00171130" w:rsidP="00FE1B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0B3D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 xml:space="preserve">Присутствовали:                     </w:t>
            </w:r>
            <w:r w:rsidRPr="006F0B3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</w:p>
        </w:tc>
        <w:tc>
          <w:tcPr>
            <w:tcW w:w="58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171130" w:rsidRPr="006F0B3D" w:rsidRDefault="00171130" w:rsidP="00FE1B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0B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Всего членов Ученого совета                   –  27</w:t>
            </w:r>
          </w:p>
          <w:p w:rsidR="00171130" w:rsidRPr="006F0B3D" w:rsidRDefault="00171130" w:rsidP="00FE1B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0B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Присутствующих                                        – 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171130" w:rsidRPr="006F0B3D" w:rsidRDefault="00171130" w:rsidP="00FE1B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71130" w:rsidRPr="006F0B3D" w:rsidRDefault="00171130" w:rsidP="008375D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sz w:val="28"/>
          <w:szCs w:val="28"/>
          <w:lang w:eastAsia="ru-RU"/>
        </w:rPr>
        <w:t>Председатель Ученого совета – Крутиков Е.С.</w:t>
      </w:r>
    </w:p>
    <w:p w:rsidR="00171130" w:rsidRPr="006F0B3D" w:rsidRDefault="00171130" w:rsidP="008375D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sz w:val="28"/>
          <w:szCs w:val="28"/>
          <w:lang w:eastAsia="ru-RU"/>
        </w:rPr>
        <w:t>Секретарь Ученого совета       – Шибанов С.Э.</w:t>
      </w:r>
    </w:p>
    <w:p w:rsidR="00171130" w:rsidRPr="006F0B3D" w:rsidRDefault="00171130" w:rsidP="00837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1130" w:rsidRPr="006F0B3D" w:rsidRDefault="00171130" w:rsidP="008375D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0B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ПОВЕСТКА ДНЯ</w:t>
      </w:r>
    </w:p>
    <w:p w:rsidR="00171130" w:rsidRDefault="00171130" w:rsidP="008375DE"/>
    <w:tbl>
      <w:tblPr>
        <w:tblW w:w="10137" w:type="dxa"/>
        <w:tblInd w:w="-106" w:type="dxa"/>
        <w:tblLayout w:type="fixed"/>
        <w:tblLook w:val="0000"/>
      </w:tblPr>
      <w:tblGrid>
        <w:gridCol w:w="5034"/>
        <w:gridCol w:w="5103"/>
      </w:tblGrid>
      <w:tr w:rsidR="00171130" w:rsidRPr="007A7D02">
        <w:trPr>
          <w:trHeight w:val="590"/>
        </w:trPr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30" w:rsidRPr="009D3A8A" w:rsidRDefault="00171130" w:rsidP="009D3A8A">
            <w:pPr>
              <w:numPr>
                <w:ilvl w:val="0"/>
                <w:numId w:val="3"/>
              </w:numPr>
              <w:spacing w:after="0" w:line="240" w:lineRule="auto"/>
              <w:ind w:left="3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8A">
              <w:rPr>
                <w:rFonts w:ascii="Times New Roman" w:hAnsi="Times New Roman" w:cs="Times New Roman"/>
                <w:sz w:val="28"/>
                <w:szCs w:val="28"/>
              </w:rPr>
              <w:t>Итоги и перспективы работы Ордена Трудового Красного Знамени Медицинского института имени С.И. Георгиевского</w:t>
            </w:r>
          </w:p>
          <w:p w:rsidR="00171130" w:rsidRPr="009D3A8A" w:rsidRDefault="00171130" w:rsidP="009D3A8A">
            <w:pPr>
              <w:spacing w:after="0" w:line="240" w:lineRule="auto"/>
              <w:ind w:firstLine="390"/>
              <w:rPr>
                <w:rFonts w:ascii="Times New Roman" w:hAnsi="Times New Roman" w:cs="Times New Roman"/>
                <w:sz w:val="28"/>
                <w:szCs w:val="28"/>
              </w:rPr>
            </w:pPr>
            <w:r w:rsidRPr="009D3A8A">
              <w:rPr>
                <w:rFonts w:ascii="Times New Roman" w:hAnsi="Times New Roman" w:cs="Times New Roman"/>
                <w:sz w:val="28"/>
                <w:szCs w:val="28"/>
              </w:rPr>
              <w:t>Докл.: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30" w:rsidRPr="009D3A8A" w:rsidRDefault="00171130" w:rsidP="00C066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3A8A">
              <w:rPr>
                <w:rFonts w:ascii="Times New Roman" w:hAnsi="Times New Roman" w:cs="Times New Roman"/>
                <w:sz w:val="28"/>
                <w:szCs w:val="28"/>
              </w:rPr>
              <w:t>Директор Ордена Трудового Красного Знамени Медицинского института имени С.И. Георгиевского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проф. </w:t>
            </w:r>
            <w:r w:rsidRPr="009D3A8A">
              <w:rPr>
                <w:rFonts w:ascii="Times New Roman" w:hAnsi="Times New Roman" w:cs="Times New Roman"/>
                <w:sz w:val="28"/>
                <w:szCs w:val="28"/>
              </w:rPr>
              <w:t>Крутиков Е.С.</w:t>
            </w:r>
          </w:p>
        </w:tc>
      </w:tr>
      <w:tr w:rsidR="00171130" w:rsidRPr="00CF10BF">
        <w:trPr>
          <w:trHeight w:val="590"/>
        </w:trPr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30" w:rsidRPr="00CF10BF" w:rsidRDefault="00171130" w:rsidP="00CF10BF">
            <w:pPr>
              <w:numPr>
                <w:ilvl w:val="0"/>
                <w:numId w:val="3"/>
              </w:numPr>
              <w:spacing w:after="0" w:line="240" w:lineRule="auto"/>
              <w:ind w:left="390" w:hanging="39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профилактики коррупции среди профессорско- преподавательского состава института.</w:t>
            </w:r>
          </w:p>
          <w:p w:rsidR="00171130" w:rsidRPr="00CF10BF" w:rsidRDefault="00171130" w:rsidP="00CF1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F10BF">
              <w:rPr>
                <w:rFonts w:ascii="Times New Roman" w:hAnsi="Times New Roman" w:cs="Times New Roman"/>
                <w:sz w:val="28"/>
                <w:szCs w:val="28"/>
              </w:rPr>
              <w:t xml:space="preserve">      Докл.: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30" w:rsidRPr="00CF10BF" w:rsidRDefault="00171130" w:rsidP="00CF1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D3A8A">
              <w:rPr>
                <w:rFonts w:ascii="Times New Roman" w:hAnsi="Times New Roman" w:cs="Times New Roman"/>
                <w:sz w:val="28"/>
                <w:szCs w:val="28"/>
              </w:rPr>
              <w:t>Директор Ордена Трудового Красного Знамени Медицинского института имени С.И. Георгиевского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проф. </w:t>
            </w:r>
            <w:r w:rsidRPr="009D3A8A">
              <w:rPr>
                <w:rFonts w:ascii="Times New Roman" w:hAnsi="Times New Roman" w:cs="Times New Roman"/>
                <w:sz w:val="28"/>
                <w:szCs w:val="28"/>
              </w:rPr>
              <w:t>Крутиков Е.С.</w:t>
            </w:r>
          </w:p>
        </w:tc>
      </w:tr>
      <w:tr w:rsidR="00171130" w:rsidRPr="00CF10BF">
        <w:trPr>
          <w:trHeight w:val="590"/>
        </w:trPr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30" w:rsidRDefault="00171130" w:rsidP="00CF10BF">
            <w:pPr>
              <w:numPr>
                <w:ilvl w:val="0"/>
                <w:numId w:val="3"/>
              </w:numPr>
              <w:spacing w:after="0" w:line="240" w:lineRule="auto"/>
              <w:ind w:left="390" w:hanging="39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на вакантные должности ППС.</w:t>
            </w:r>
          </w:p>
          <w:p w:rsidR="00171130" w:rsidRDefault="00171130" w:rsidP="009D3A8A">
            <w:pPr>
              <w:spacing w:after="0" w:line="240" w:lineRule="auto"/>
              <w:ind w:firstLine="390"/>
              <w:rPr>
                <w:rFonts w:ascii="Times New Roman" w:hAnsi="Times New Roman" w:cs="Times New Roman"/>
                <w:sz w:val="28"/>
                <w:szCs w:val="28"/>
              </w:rPr>
            </w:pPr>
            <w:r w:rsidRPr="007A7D02">
              <w:rPr>
                <w:rFonts w:ascii="Times New Roman" w:hAnsi="Times New Roman" w:cs="Times New Roman"/>
                <w:sz w:val="28"/>
                <w:szCs w:val="28"/>
              </w:rPr>
              <w:t>Докл.: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30" w:rsidRDefault="00171130" w:rsidP="00CF1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171130" w:rsidRDefault="00171130" w:rsidP="00CF1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171130" w:rsidRPr="00CF10BF" w:rsidRDefault="00171130" w:rsidP="00CF1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7D02">
              <w:rPr>
                <w:rFonts w:ascii="Times New Roman" w:hAnsi="Times New Roman" w:cs="Times New Roman"/>
                <w:sz w:val="28"/>
                <w:szCs w:val="28"/>
              </w:rPr>
              <w:t>Ученый секретарь проф. Шибанов С.Э.</w:t>
            </w:r>
          </w:p>
        </w:tc>
      </w:tr>
      <w:tr w:rsidR="00171130" w:rsidRPr="000D5925">
        <w:trPr>
          <w:trHeight w:val="590"/>
        </w:trPr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30" w:rsidRPr="007A7D02" w:rsidRDefault="00171130" w:rsidP="00190BF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90" w:right="176" w:hanging="3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D02">
              <w:rPr>
                <w:rFonts w:ascii="Times New Roman" w:hAnsi="Times New Roman" w:cs="Times New Roman"/>
                <w:sz w:val="28"/>
                <w:szCs w:val="28"/>
              </w:rPr>
              <w:t>Разное.</w:t>
            </w:r>
          </w:p>
          <w:p w:rsidR="00171130" w:rsidRPr="007A7D02" w:rsidRDefault="00171130" w:rsidP="00FE1BF2">
            <w:pPr>
              <w:spacing w:after="0" w:line="240" w:lineRule="auto"/>
              <w:ind w:left="324" w:righ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D02">
              <w:rPr>
                <w:rFonts w:ascii="Times New Roman" w:hAnsi="Times New Roman" w:cs="Times New Roman"/>
                <w:sz w:val="28"/>
                <w:szCs w:val="28"/>
              </w:rPr>
              <w:t xml:space="preserve">Докл.: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30" w:rsidRPr="007A7D02" w:rsidRDefault="00171130" w:rsidP="00FE1BF2">
            <w:pPr>
              <w:spacing w:after="0" w:line="240" w:lineRule="auto"/>
              <w:ind w:right="17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130" w:rsidRPr="000D5925" w:rsidRDefault="00171130" w:rsidP="00FE1BF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A7D02">
              <w:rPr>
                <w:rFonts w:ascii="Times New Roman" w:hAnsi="Times New Roman" w:cs="Times New Roman"/>
                <w:sz w:val="28"/>
                <w:szCs w:val="28"/>
              </w:rPr>
              <w:t>Ученый секретарь проф. Шибанов С.Э.</w:t>
            </w:r>
          </w:p>
        </w:tc>
      </w:tr>
    </w:tbl>
    <w:p w:rsidR="00171130" w:rsidRDefault="00171130" w:rsidP="008375D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71130" w:rsidRPr="009D3A8A" w:rsidRDefault="00171130" w:rsidP="009D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C99">
        <w:rPr>
          <w:rFonts w:ascii="Times New Roman" w:hAnsi="Times New Roman" w:cs="Times New Roman"/>
          <w:b/>
          <w:bCs/>
          <w:sz w:val="28"/>
          <w:szCs w:val="28"/>
        </w:rPr>
        <w:t>СЛУШАЛИ</w:t>
      </w:r>
      <w:r w:rsidRPr="00465C99">
        <w:rPr>
          <w:rFonts w:ascii="Times New Roman" w:hAnsi="Times New Roman" w:cs="Times New Roman"/>
          <w:sz w:val="28"/>
          <w:szCs w:val="28"/>
        </w:rPr>
        <w:t xml:space="preserve">: 1. </w:t>
      </w:r>
      <w:r w:rsidRPr="009D3A8A">
        <w:rPr>
          <w:rFonts w:ascii="Times New Roman" w:hAnsi="Times New Roman" w:cs="Times New Roman"/>
          <w:sz w:val="28"/>
          <w:szCs w:val="28"/>
        </w:rPr>
        <w:t>Итоги и перспективы работы Ордена Трудового Красного Знамени Медицинского института имени С.И. Георгиевского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1130" w:rsidRDefault="00171130" w:rsidP="009D3A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Докл.: </w:t>
      </w:r>
      <w:r w:rsidRPr="009D3A8A">
        <w:rPr>
          <w:rFonts w:ascii="Times New Roman" w:hAnsi="Times New Roman" w:cs="Times New Roman"/>
          <w:sz w:val="28"/>
          <w:szCs w:val="28"/>
        </w:rPr>
        <w:t>Директор Ордена Трудового Красного Знамени Медицинского института имени С.И. Георгиевского</w:t>
      </w:r>
      <w:r>
        <w:rPr>
          <w:rFonts w:ascii="Times New Roman" w:hAnsi="Times New Roman" w:cs="Times New Roman"/>
          <w:sz w:val="28"/>
          <w:szCs w:val="28"/>
        </w:rPr>
        <w:t xml:space="preserve"> проф. </w:t>
      </w:r>
      <w:r w:rsidRPr="009D3A8A">
        <w:rPr>
          <w:rFonts w:ascii="Times New Roman" w:hAnsi="Times New Roman" w:cs="Times New Roman"/>
          <w:sz w:val="28"/>
          <w:szCs w:val="28"/>
        </w:rPr>
        <w:t>Крутиков Е.С.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171130" w:rsidRDefault="00171130" w:rsidP="00920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Вопросов, дополнений не поступило.</w:t>
      </w:r>
    </w:p>
    <w:p w:rsidR="00171130" w:rsidRDefault="00171130" w:rsidP="009D3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Заслушав доклад «</w:t>
      </w:r>
      <w:r w:rsidRPr="009D3A8A">
        <w:rPr>
          <w:rFonts w:ascii="Times New Roman" w:hAnsi="Times New Roman" w:cs="Times New Roman"/>
          <w:sz w:val="28"/>
          <w:szCs w:val="28"/>
        </w:rPr>
        <w:t>Итоги и перспективы работы Ордена Трудового Красного Знамени Медицинского института имени С.И. Георгиевского</w:t>
      </w:r>
      <w:r>
        <w:rPr>
          <w:rFonts w:ascii="Times New Roman" w:hAnsi="Times New Roman" w:cs="Times New Roman"/>
          <w:sz w:val="28"/>
          <w:szCs w:val="28"/>
        </w:rPr>
        <w:t>» д</w:t>
      </w:r>
      <w:r w:rsidRPr="009D3A8A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3A8A">
        <w:rPr>
          <w:rFonts w:ascii="Times New Roman" w:hAnsi="Times New Roman" w:cs="Times New Roman"/>
          <w:sz w:val="28"/>
          <w:szCs w:val="28"/>
        </w:rPr>
        <w:t xml:space="preserve"> Ордена Трудового Красного Знамени Медицинского института имени С.И. Георгиевского</w:t>
      </w:r>
      <w:r>
        <w:rPr>
          <w:rFonts w:ascii="Times New Roman" w:hAnsi="Times New Roman" w:cs="Times New Roman"/>
          <w:sz w:val="28"/>
          <w:szCs w:val="28"/>
        </w:rPr>
        <w:t xml:space="preserve"> проф. </w:t>
      </w:r>
      <w:r w:rsidRPr="009D3A8A">
        <w:rPr>
          <w:rFonts w:ascii="Times New Roman" w:hAnsi="Times New Roman" w:cs="Times New Roman"/>
          <w:sz w:val="28"/>
          <w:szCs w:val="28"/>
        </w:rPr>
        <w:t>Крутиков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3A8A">
        <w:rPr>
          <w:rFonts w:ascii="Times New Roman" w:hAnsi="Times New Roman" w:cs="Times New Roman"/>
          <w:sz w:val="28"/>
          <w:szCs w:val="28"/>
        </w:rPr>
        <w:t xml:space="preserve"> Е.С.</w:t>
      </w:r>
      <w:r>
        <w:rPr>
          <w:rFonts w:ascii="Times New Roman" w:hAnsi="Times New Roman" w:cs="Times New Roman"/>
          <w:sz w:val="28"/>
          <w:szCs w:val="28"/>
        </w:rPr>
        <w:t xml:space="preserve"> и на основании результатов открытого голосования, Ученый совет </w:t>
      </w:r>
    </w:p>
    <w:p w:rsidR="00171130" w:rsidRDefault="00171130" w:rsidP="001961C2">
      <w:pPr>
        <w:pStyle w:val="ListParagraph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ПОСТАНОВЛЯЕТ: </w:t>
      </w:r>
    </w:p>
    <w:p w:rsidR="00171130" w:rsidRDefault="00171130" w:rsidP="001961C2">
      <w:pPr>
        <w:pStyle w:val="ListParagraph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</w:p>
    <w:p w:rsidR="00171130" w:rsidRPr="000B7843" w:rsidRDefault="00171130" w:rsidP="008D10C8">
      <w:pPr>
        <w:tabs>
          <w:tab w:val="left" w:pos="1276"/>
        </w:tabs>
        <w:suppressAutoHyphens/>
        <w:spacing w:after="0" w:line="240" w:lineRule="auto"/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843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голосования: </w:t>
      </w:r>
    </w:p>
    <w:p w:rsidR="00171130" w:rsidRPr="000B7843" w:rsidRDefault="00171130" w:rsidP="00C0669B">
      <w:pPr>
        <w:spacing w:after="0" w:line="240" w:lineRule="auto"/>
        <w:ind w:left="709" w:rightChars="-65" w:right="31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843">
        <w:rPr>
          <w:rFonts w:ascii="Times New Roman" w:hAnsi="Times New Roman" w:cs="Times New Roman"/>
          <w:sz w:val="28"/>
          <w:szCs w:val="28"/>
          <w:lang w:eastAsia="ru-RU"/>
        </w:rPr>
        <w:t>«За»  – 2</w:t>
      </w: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0B7843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171130" w:rsidRPr="000B7843" w:rsidRDefault="00171130" w:rsidP="008D10C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0B7843">
        <w:rPr>
          <w:rFonts w:ascii="Times New Roman" w:hAnsi="Times New Roman" w:cs="Times New Roman"/>
          <w:sz w:val="28"/>
          <w:szCs w:val="28"/>
          <w:lang w:eastAsia="ru-RU"/>
        </w:rPr>
        <w:t xml:space="preserve">Против»   – нет; </w:t>
      </w:r>
    </w:p>
    <w:p w:rsidR="00171130" w:rsidRPr="000B7843" w:rsidRDefault="00171130" w:rsidP="008D10C8">
      <w:pPr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843">
        <w:rPr>
          <w:rFonts w:ascii="Times New Roman" w:hAnsi="Times New Roman" w:cs="Times New Roman"/>
          <w:sz w:val="28"/>
          <w:szCs w:val="28"/>
          <w:lang w:eastAsia="ru-RU"/>
        </w:rPr>
        <w:t>«Воздержались » – нет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5C99">
        <w:rPr>
          <w:rFonts w:ascii="Times New Roman" w:hAnsi="Times New Roman" w:cs="Times New Roman"/>
          <w:b/>
          <w:bCs/>
          <w:sz w:val="28"/>
          <w:szCs w:val="28"/>
        </w:rPr>
        <w:t>СЛУШАЛИ</w:t>
      </w:r>
      <w:r w:rsidRPr="00465C9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65C99">
        <w:rPr>
          <w:rFonts w:ascii="Times New Roman" w:hAnsi="Times New Roman" w:cs="Times New Roman"/>
          <w:sz w:val="28"/>
          <w:szCs w:val="28"/>
        </w:rPr>
        <w:t>.</w:t>
      </w:r>
      <w:r w:rsidRPr="00CF10BF">
        <w:rPr>
          <w:rFonts w:ascii="Times New Roman" w:hAnsi="Times New Roman" w:cs="Times New Roman"/>
          <w:sz w:val="28"/>
          <w:szCs w:val="28"/>
        </w:rPr>
        <w:t xml:space="preserve"> </w:t>
      </w:r>
      <w:r w:rsidRPr="00E71415">
        <w:rPr>
          <w:rFonts w:ascii="Times New Roman" w:hAnsi="Times New Roman" w:cs="Times New Roman"/>
          <w:sz w:val="28"/>
          <w:szCs w:val="28"/>
        </w:rPr>
        <w:t>Вопросы профилактики коррупции среди профессорско- преподавательского состава института</w:t>
      </w:r>
    </w:p>
    <w:p w:rsidR="00171130" w:rsidRPr="00E71415" w:rsidRDefault="00171130" w:rsidP="00E71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>Информация директора института профессора Крутикова Е.С. по вопросам профилактики коррупции среди профессорско- преподавательского состава института и соблюдении федерального законодательства в сфере противодействия коррупции в образовательном учреждении (Федеральный закон от 25.12.2008 №273-ФЗ «</w:t>
      </w:r>
      <w:r>
        <w:rPr>
          <w:rFonts w:ascii="Times New Roman" w:hAnsi="Times New Roman" w:cs="Times New Roman"/>
          <w:sz w:val="28"/>
          <w:szCs w:val="28"/>
        </w:rPr>
        <w:t>О противодействии коррупции»), а</w:t>
      </w:r>
      <w:r w:rsidRPr="00E71415">
        <w:rPr>
          <w:rFonts w:ascii="Times New Roman" w:hAnsi="Times New Roman" w:cs="Times New Roman"/>
          <w:sz w:val="28"/>
          <w:szCs w:val="28"/>
        </w:rPr>
        <w:t>нтикоррупционной политики ФГАОУ ВО «КФУ им. В.И. Вернадского» (https://cfuv.ru/rabotnikam/korrupcia/normativnye-akty/) и нормативных актов Университета в сфере профилактики правонарушений: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№1400 «Об утверждении а</w:t>
      </w:r>
      <w:r w:rsidRPr="00E71415">
        <w:rPr>
          <w:rFonts w:ascii="Times New Roman" w:hAnsi="Times New Roman" w:cs="Times New Roman"/>
          <w:sz w:val="28"/>
          <w:szCs w:val="28"/>
        </w:rPr>
        <w:t xml:space="preserve">нтикоррупционной политики ФГАОУ ВО «КФУ им. В.И. Вернадского» (с изменениями: Приказ № 1009 от 06.08.2025, Приказ № 488 от 29.04.2026) 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>- Приказ № 1693 от 10.12.2025 Об утверждении плана противодействия коррупции ФГАОУ ВО «КФУ им. В.И. Вернадского на 2026-2028 годы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>- Приказ № 789 от 23.06.2025 О внесении изменений в приказ от 29.11.2024 №1399 Об утверждении Кодекса этики и служебного поведения ра-ботни-ков ФГАОУ ВО КФУ им. В.И. Вернадского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>- Приказ № 58 от 24.01.2025 Об утверждении Порядка уведомления о фактах обращения в целях склонения работников к совершению коррупционных правонарушений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>- Приказ № 40 от 20.01.2025 Об утверждении Порядка уведомления работниками о возникновении личной заинтересованности, которая приводит или может привести к конфликту интересов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>- Приказ № 1398 от 29.11.2024 Об утверждении Стандартов и процедур, направленных на обеспечение добросовестной работы ФГАОУ ВО КФУ им. В.И. Вернадского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- Приказ № 1397 от 29.11.2024 Об утверждении положений ФГАОУ ВО КФУ им. В.И. Вернадского по вопросам противодействия коррупции с приложениями. </w:t>
      </w:r>
    </w:p>
    <w:p w:rsidR="00171130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А также уголовной, административной, гражданско-правовой и дисциплинарной ответственности за коррупционные правонарушения. </w:t>
      </w:r>
    </w:p>
    <w:p w:rsidR="00171130" w:rsidRPr="00E71415" w:rsidRDefault="00171130" w:rsidP="00E714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Заслушав и</w:t>
      </w:r>
      <w:r w:rsidRPr="00E71415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71415">
        <w:rPr>
          <w:rFonts w:ascii="Times New Roman" w:hAnsi="Times New Roman" w:cs="Times New Roman"/>
          <w:sz w:val="28"/>
          <w:szCs w:val="28"/>
        </w:rPr>
        <w:t xml:space="preserve"> директора института профессора Крутикова Е.С. по вопросам профилактики коррупции среди профессорско- преподавательского состава института и соблюдении федерального законодательства в сфере противодействия коррупции в образовательном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 и на основании результатов открытого голосования, Ученый совет</w:t>
      </w:r>
    </w:p>
    <w:p w:rsidR="00171130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  <w:r w:rsidRPr="00E71415">
        <w:rPr>
          <w:rFonts w:ascii="Times New Roman" w:hAnsi="Times New Roman" w:cs="Times New Roman"/>
          <w:sz w:val="28"/>
          <w:szCs w:val="28"/>
        </w:rPr>
        <w:t xml:space="preserve"> информацию по профилактике коррупционных право-нарушений принять к сведению. 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Профессорско-преподавательскому составу неукоснительно соблюдать федеральное законодательство и локальные нормативные акты по противодействию коррупционных нарушений. 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>Деканам провести встречи со студентами по профилактике коррупционных правонарушений.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Заведующим кафедрами провести кафедральные совещания по вопросам противодействия коррупционных нарушений. Под личную роспись ознакомить всех сотрудников с действующими локальными нормативными актами по профилактики коррупционных нарушений.  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Профессорско-преподавательскому составу руководствоваться методическими материалами по противодействию коррупции расположенными на сайте Университета (https://cfuv.ru/rabotnikam/korrupcia/metodicheskie/). 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Кураторам академических групп из числа преподавателей кафедры на занятиях ознакомить обучающихся с антикоррупционной политикой и соблюдений антикоррупционного законодательства под роспись. 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«За»  – 25; </w:t>
      </w:r>
    </w:p>
    <w:p w:rsidR="00171130" w:rsidRPr="00E71415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 xml:space="preserve">«Против»   – нет; </w:t>
      </w:r>
    </w:p>
    <w:p w:rsidR="00171130" w:rsidRDefault="00171130" w:rsidP="00E71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415">
        <w:rPr>
          <w:rFonts w:ascii="Times New Roman" w:hAnsi="Times New Roman" w:cs="Times New Roman"/>
          <w:sz w:val="28"/>
          <w:szCs w:val="28"/>
        </w:rPr>
        <w:t>«Воздержались » – 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1130" w:rsidRDefault="00171130" w:rsidP="000C2B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1130" w:rsidRDefault="00171130" w:rsidP="00CF10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171130" w:rsidRPr="00E71415" w:rsidRDefault="00171130" w:rsidP="00CF10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:rsidR="00171130" w:rsidRPr="00C0669B" w:rsidRDefault="00171130" w:rsidP="00E71415">
      <w:pPr>
        <w:suppressAutoHyphens/>
        <w:spacing w:after="0" w:line="240" w:lineRule="auto"/>
        <w:ind w:right="-143" w:firstLine="709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0669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0669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СЛУШАЛИ:</w:t>
      </w:r>
      <w:r w:rsidRPr="00C066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3. Конкурс по избранию на вакантную должность  ППС Ордена Трудового Красного Знамени Медицинского института им. С.И. Георгиевского</w:t>
      </w:r>
    </w:p>
    <w:p w:rsidR="00171130" w:rsidRPr="00C0669B" w:rsidRDefault="00171130" w:rsidP="00E7141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C066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Докл.:</w:t>
      </w:r>
      <w:r w:rsidRPr="00C0669B">
        <w:rPr>
          <w:rFonts w:ascii="Times New Roman" w:hAnsi="Times New Roman" w:cs="Times New Roman"/>
          <w:sz w:val="28"/>
          <w:szCs w:val="28"/>
          <w:lang w:eastAsia="ru-RU"/>
        </w:rPr>
        <w:t xml:space="preserve"> Ученый секретарь профессор Шибанов СЭ.</w:t>
      </w:r>
    </w:p>
    <w:p w:rsidR="00171130" w:rsidRDefault="00171130" w:rsidP="002157A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Докл.:</w:t>
      </w:r>
      <w:r>
        <w:rPr>
          <w:rFonts w:ascii="Times New Roman" w:hAnsi="Times New Roman" w:cs="Times New Roman"/>
          <w:sz w:val="28"/>
          <w:szCs w:val="28"/>
        </w:rPr>
        <w:t xml:space="preserve"> ученый секретарь проф. Шибанов С.Э.</w:t>
      </w:r>
    </w:p>
    <w:p w:rsidR="00171130" w:rsidRDefault="00171130" w:rsidP="002157AD">
      <w:pPr>
        <w:pStyle w:val="ListParagraph"/>
        <w:numPr>
          <w:ilvl w:val="3"/>
          <w:numId w:val="2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F5E01">
        <w:rPr>
          <w:rFonts w:ascii="Times New Roman" w:hAnsi="Times New Roman" w:cs="Times New Roman"/>
          <w:sz w:val="28"/>
          <w:szCs w:val="28"/>
        </w:rPr>
        <w:t>18.06.2026г. был объявлен конкурс на вакантные должности Ордена Трудового Красного Знамени Медицинского института им. С.И. Георгиевского» в количестве 1 вакантной  должности доцента кафедры медицинской реабилитации, спортивной медицины и адаптивной физической культуры факультета медицинской реабилитации, физической культуры и спорта (объявление под № 1)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1130" w:rsidRPr="002E45AF" w:rsidRDefault="00171130" w:rsidP="002157A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45AF">
        <w:rPr>
          <w:rFonts w:ascii="Times New Roman" w:hAnsi="Times New Roman" w:cs="Times New Roman"/>
          <w:sz w:val="28"/>
          <w:szCs w:val="28"/>
        </w:rPr>
        <w:t xml:space="preserve">24.06.2026г. был объявлен конкурс на вакантные должности Ордена Трудового Красного Знамени Медицинского института им. С.И. Георгиевского» в количестве 1 вакантной  должности доцента кафедры теории и методики физической культуры факультета медицинской реабилитации, физической культуры и спорта (объявление под № 1). </w:t>
      </w:r>
    </w:p>
    <w:p w:rsidR="00171130" w:rsidRDefault="00171130" w:rsidP="002157A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45A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E45AF">
        <w:rPr>
          <w:rFonts w:ascii="Times New Roman" w:hAnsi="Times New Roman" w:cs="Times New Roman"/>
          <w:sz w:val="28"/>
          <w:szCs w:val="28"/>
        </w:rPr>
        <w:t xml:space="preserve">.06.2026г. был объявлен конкурс на вакантные должности Ордена Трудового Красного Знамени Медицинского института им. С.И. Георгиевского» в количестве </w:t>
      </w:r>
      <w:r>
        <w:rPr>
          <w:rFonts w:ascii="Times New Roman" w:hAnsi="Times New Roman" w:cs="Times New Roman"/>
          <w:sz w:val="28"/>
          <w:szCs w:val="28"/>
        </w:rPr>
        <w:t>29.</w:t>
      </w:r>
    </w:p>
    <w:p w:rsidR="00171130" w:rsidRDefault="00171130" w:rsidP="002157A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45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Претендент на вакантную должность по объявлению № 27 снял свою кандидатуру с конкурса по заявлению (прилагается).</w:t>
      </w:r>
    </w:p>
    <w:p w:rsidR="00171130" w:rsidRDefault="00171130" w:rsidP="002157AD">
      <w:pPr>
        <w:pStyle w:val="ListParagraph"/>
        <w:numPr>
          <w:ilvl w:val="3"/>
          <w:numId w:val="2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F5E01">
        <w:rPr>
          <w:rFonts w:ascii="Times New Roman" w:hAnsi="Times New Roman" w:cs="Times New Roman"/>
          <w:sz w:val="28"/>
          <w:szCs w:val="28"/>
        </w:rPr>
        <w:t>На основании решения аттестационно-кадровой комиссии (протокол аттестационно-кадровой комиссии педагогических работников, относящихся к профессорско-преподавательскому состава ФГАОУ ВО «КФУ</w:t>
      </w:r>
      <w:r>
        <w:rPr>
          <w:rFonts w:ascii="Times New Roman" w:hAnsi="Times New Roman" w:cs="Times New Roman"/>
          <w:sz w:val="28"/>
          <w:szCs w:val="28"/>
        </w:rPr>
        <w:t xml:space="preserve">      им. В.И. Вернадского» от 21</w:t>
      </w:r>
      <w:r w:rsidRPr="00FF5E01">
        <w:rPr>
          <w:rFonts w:ascii="Times New Roman" w:hAnsi="Times New Roman" w:cs="Times New Roman"/>
          <w:sz w:val="28"/>
          <w:szCs w:val="28"/>
        </w:rPr>
        <w:t>.08.202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F5E01">
        <w:rPr>
          <w:rFonts w:ascii="Times New Roman" w:hAnsi="Times New Roman" w:cs="Times New Roman"/>
          <w:sz w:val="28"/>
          <w:szCs w:val="28"/>
        </w:rPr>
        <w:t>г.)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9B">
        <w:rPr>
          <w:rFonts w:ascii="Times New Roman" w:hAnsi="Times New Roman" w:cs="Times New Roman"/>
          <w:sz w:val="28"/>
          <w:szCs w:val="28"/>
        </w:rPr>
        <w:t>документы,</w:t>
      </w:r>
      <w:r w:rsidRPr="00FF5E01">
        <w:rPr>
          <w:rFonts w:ascii="Times New Roman" w:hAnsi="Times New Roman" w:cs="Times New Roman"/>
          <w:sz w:val="28"/>
          <w:szCs w:val="28"/>
        </w:rPr>
        <w:t xml:space="preserve"> представленные претендентами для участия в конкурсе по объявлени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FF5E01">
        <w:rPr>
          <w:rFonts w:ascii="Times New Roman" w:hAnsi="Times New Roman" w:cs="Times New Roman"/>
          <w:sz w:val="28"/>
          <w:szCs w:val="28"/>
        </w:rPr>
        <w:t xml:space="preserve"> на замещение должностей педагогических работников, относящихся к должностям профессорско-преподавательского состава </w:t>
      </w:r>
      <w:r w:rsidRPr="00FF5E01">
        <w:rPr>
          <w:rFonts w:ascii="Times New Roman" w:hAnsi="Times New Roman" w:cs="Times New Roman"/>
          <w:sz w:val="28"/>
          <w:szCs w:val="28"/>
          <w:lang w:eastAsia="en-US"/>
        </w:rPr>
        <w:t xml:space="preserve">Ордена Трудового Красного Знамени Медицинского института  имени С.И. Георгиевского» </w:t>
      </w:r>
      <w:r w:rsidRPr="00C0669B">
        <w:rPr>
          <w:rFonts w:ascii="Times New Roman" w:hAnsi="Times New Roman" w:cs="Times New Roman"/>
          <w:sz w:val="28"/>
          <w:szCs w:val="28"/>
          <w:lang w:eastAsia="en-US"/>
        </w:rPr>
        <w:t>соответствуют требованиям,</w:t>
      </w:r>
      <w:r w:rsidRPr="00FF5E01">
        <w:rPr>
          <w:rFonts w:ascii="Times New Roman" w:hAnsi="Times New Roman" w:cs="Times New Roman"/>
          <w:sz w:val="28"/>
          <w:szCs w:val="28"/>
          <w:lang w:eastAsia="en-US"/>
        </w:rPr>
        <w:t xml:space="preserve"> указанным 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F5E01">
        <w:rPr>
          <w:rFonts w:ascii="Times New Roman" w:hAnsi="Times New Roman" w:cs="Times New Roman"/>
          <w:sz w:val="28"/>
          <w:szCs w:val="28"/>
          <w:lang w:eastAsia="en-US"/>
        </w:rPr>
        <w:t xml:space="preserve">Регламенте проведения конкурса </w:t>
      </w:r>
      <w:r w:rsidRPr="00FF5E01">
        <w:rPr>
          <w:rFonts w:ascii="Times New Roman" w:hAnsi="Times New Roman" w:cs="Times New Roman"/>
          <w:sz w:val="28"/>
          <w:szCs w:val="28"/>
        </w:rPr>
        <w:t>относящихся к профессорско-преподавательскому состава ФГАОУ ВО «КФУ им. В.И. Вернадского», утвержденного приказом и.о. ректора Университета от 29.06.2018 года № 562 (с изменениями)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5E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130" w:rsidRPr="00FF5E01" w:rsidRDefault="00171130" w:rsidP="002157AD">
      <w:pPr>
        <w:pStyle w:val="ListParagraph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5E01">
        <w:rPr>
          <w:rFonts w:ascii="Times New Roman" w:hAnsi="Times New Roman" w:cs="Times New Roman"/>
          <w:sz w:val="28"/>
          <w:szCs w:val="28"/>
        </w:rPr>
        <w:t xml:space="preserve">ретенденты согласно спискам допущены к участию в конкурсе на замещение должностей педагогических работников, относящихся к должностям профессорско-преподавательского состава </w:t>
      </w:r>
      <w:r w:rsidRPr="00FF5E01">
        <w:rPr>
          <w:rFonts w:ascii="Times New Roman" w:hAnsi="Times New Roman" w:cs="Times New Roman"/>
          <w:sz w:val="28"/>
          <w:szCs w:val="28"/>
          <w:lang w:eastAsia="en-US"/>
        </w:rPr>
        <w:t>Ордена Трудового Красного Знамени Медицинского института  им. С.И. Георгиевского»</w:t>
      </w:r>
    </w:p>
    <w:p w:rsidR="00171130" w:rsidRDefault="00171130" w:rsidP="002157A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Список претендентов прилагается.</w:t>
      </w:r>
    </w:p>
    <w:p w:rsidR="00171130" w:rsidRDefault="00171130" w:rsidP="002157A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ПОСТАНОВЛЯЕТ: </w:t>
      </w:r>
      <w:r>
        <w:rPr>
          <w:rFonts w:ascii="Times New Roman" w:hAnsi="Times New Roman" w:cs="Times New Roman"/>
          <w:sz w:val="28"/>
          <w:szCs w:val="28"/>
        </w:rPr>
        <w:t>включить кандидатуры ППС, представивших заявления на конкурс, и указанные в списке аттестационно-кадровой комиссии в бюллетени для тайного голосования.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Результаты голосования: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«За» – 2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>5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– нет;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«Воздержались» – нет.</w:t>
      </w:r>
    </w:p>
    <w:p w:rsidR="00171130" w:rsidRPr="00E71415" w:rsidRDefault="00171130" w:rsidP="00E71415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71130" w:rsidRPr="00E71415" w:rsidRDefault="00171130" w:rsidP="00E7141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СЛУШАЛИ: 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Об избрании счетной комиссии для тайного голосования по избранию на вакантные должности ППС </w:t>
      </w:r>
      <w:r w:rsidRPr="00E714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Ордена Трудового Красного Знамени Медицинского института им. С.И. Георгиевского</w:t>
      </w:r>
    </w:p>
    <w:p w:rsidR="00171130" w:rsidRPr="00E71415" w:rsidRDefault="00171130" w:rsidP="00E7141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Предложено для избрания в счетную комиссию следующие кандидатуры: доц. Верченко И.А., проф. 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>Демьяненко С.А.,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 проф. Каримов И.З. </w:t>
      </w:r>
    </w:p>
    <w:p w:rsidR="00171130" w:rsidRPr="00E71415" w:rsidRDefault="00171130" w:rsidP="00E7141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Вопросы, замечания, предложения не поступили.</w:t>
      </w:r>
    </w:p>
    <w:p w:rsidR="00171130" w:rsidRPr="00E71415" w:rsidRDefault="00171130" w:rsidP="00E71415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Ученый совет</w:t>
      </w:r>
    </w:p>
    <w:p w:rsidR="00171130" w:rsidRPr="00E71415" w:rsidRDefault="00171130" w:rsidP="00E71415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71130" w:rsidRPr="00E71415" w:rsidRDefault="00171130" w:rsidP="00E7141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ПОСТАНОВЛЯЕТ: 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Избрать счетную комиссию для тайного голосования по избранию на вакантные должности ППС </w:t>
      </w:r>
      <w:r w:rsidRPr="00E714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Ордена Трудового Красного Знамени Медицинского института им. С.И. Георгиевского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 в следующем составе: доц. Верченко И.А., проф. 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>Демьяненко С.А.,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 проф. Каримов И.З. </w:t>
      </w:r>
    </w:p>
    <w:p w:rsidR="00171130" w:rsidRPr="00E71415" w:rsidRDefault="00171130" w:rsidP="00E7141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голосования: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«За» – 2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– нет;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«Воздержались» – нет.</w:t>
      </w:r>
    </w:p>
    <w:p w:rsidR="00171130" w:rsidRPr="00E71415" w:rsidRDefault="00171130" w:rsidP="00E714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:rsidR="00171130" w:rsidRPr="00E71415" w:rsidRDefault="00171130" w:rsidP="00E714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СЛУШАЛИ: 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протокола счетной комиссии по избранию председателя и секретаря счетной комиссии. </w:t>
      </w:r>
    </w:p>
    <w:p w:rsidR="00171130" w:rsidRPr="00E71415" w:rsidRDefault="00171130" w:rsidP="00E714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Доц. Верченко И.А. доложил о заседании счетной комиссии по избранию председателя и секретаря счетной комиссии (Протокол заседания счетной комиссии № 1).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Председателем счетной комиссии избран Верченко И.А., секретарем – проф. 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>Демьяненко С.А.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Заслушав председателя счетной комиссии  Верченко И.А., Ученый совет</w:t>
      </w:r>
    </w:p>
    <w:p w:rsidR="00171130" w:rsidRPr="00E71415" w:rsidRDefault="00171130" w:rsidP="00E714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ПОСТАНОВЛЯЕТ: 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>Утвердить протокол счетной комиссии по  избранию председателя и секретаря счетной комиссии.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голосования: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«За» – 2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– нет;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«Воздержались» – нет.</w:t>
      </w:r>
    </w:p>
    <w:p w:rsidR="00171130" w:rsidRPr="00E71415" w:rsidRDefault="00171130" w:rsidP="00E7141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:rsidR="00171130" w:rsidRPr="00E71415" w:rsidRDefault="00171130" w:rsidP="00E714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СЛУШАЛИ: 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О результатах голосования по избранию на вакантные должности профессорско-преподавательского состава Ордена Трудового Красного Знамени Медицинского института им.С.И. Георгиевского. </w:t>
      </w:r>
    </w:p>
    <w:p w:rsidR="00171130" w:rsidRPr="002157AD" w:rsidRDefault="00171130" w:rsidP="00E714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Докладывает Председатель счетной комиссии Верченко И.А., </w:t>
      </w:r>
    </w:p>
    <w:p w:rsidR="00171130" w:rsidRPr="00E71415" w:rsidRDefault="00171130" w:rsidP="00E714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езультаты голосования 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>прилагаются)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71130" w:rsidRPr="00E71415" w:rsidRDefault="00171130" w:rsidP="00E714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ПОСТАНОВИЛИ: 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результаты голосования по избранию на вакантные должности профессорско-преподавательского состава Ордена Трудового Красного Знамени Медицинского института им.С.И. Георгиевского. </w:t>
      </w:r>
    </w:p>
    <w:p w:rsidR="00171130" w:rsidRPr="00E71415" w:rsidRDefault="00171130" w:rsidP="00E7141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голосования: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«За» – 2</w:t>
      </w:r>
      <w:r w:rsidRPr="002157AD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– нет; </w:t>
      </w:r>
    </w:p>
    <w:p w:rsidR="00171130" w:rsidRPr="00E71415" w:rsidRDefault="00171130" w:rsidP="00E71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1415">
        <w:rPr>
          <w:rFonts w:ascii="Times New Roman" w:hAnsi="Times New Roman" w:cs="Times New Roman"/>
          <w:sz w:val="28"/>
          <w:szCs w:val="28"/>
          <w:lang w:eastAsia="ru-RU"/>
        </w:rPr>
        <w:t>«Воздержались» – нет.</w:t>
      </w:r>
    </w:p>
    <w:p w:rsidR="00171130" w:rsidRPr="00E71415" w:rsidRDefault="00171130" w:rsidP="00E714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71130" w:rsidRPr="002157AD" w:rsidRDefault="00171130" w:rsidP="002157A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4.РАЗНОЕ.</w:t>
      </w:r>
    </w:p>
    <w:p w:rsidR="00171130" w:rsidRPr="00C63413" w:rsidRDefault="00171130" w:rsidP="00CF10BF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71130" w:rsidRPr="002157AD" w:rsidRDefault="00171130" w:rsidP="00C63413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157AD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2157AD">
        <w:rPr>
          <w:rFonts w:ascii="Times New Roman" w:hAnsi="Times New Roman" w:cs="Times New Roman"/>
          <w:sz w:val="28"/>
          <w:szCs w:val="28"/>
        </w:rPr>
        <w:t xml:space="preserve">об утверждении дополнительной общеобразовательной программы «Методы исследований в анатомии», объемом 24 часа, разработанной коллективом авторов </w:t>
      </w:r>
      <w:r w:rsidRPr="002157AD">
        <w:rPr>
          <w:rFonts w:ascii="Times New Roman" w:hAnsi="Times New Roman" w:cs="Times New Roman"/>
          <w:sz w:val="28"/>
          <w:szCs w:val="28"/>
          <w:lang w:eastAsia="ar-SA"/>
        </w:rPr>
        <w:t xml:space="preserve">кафедры нормальной анатомии </w:t>
      </w:r>
      <w:r w:rsidRPr="002157AD">
        <w:rPr>
          <w:rFonts w:ascii="Times New Roman" w:hAnsi="Times New Roman" w:cs="Times New Roman"/>
          <w:sz w:val="28"/>
          <w:szCs w:val="28"/>
        </w:rPr>
        <w:t xml:space="preserve">Ордена Трудового Красного Знамени Медицинского института имени С.И. Георгиевского ФГАОУ ВО «КФУ им. В.И. Вернадского»  </w:t>
      </w:r>
      <w:r w:rsidRPr="002157AD">
        <w:rPr>
          <w:rFonts w:ascii="Times New Roman" w:hAnsi="Times New Roman" w:cs="Times New Roman"/>
          <w:sz w:val="28"/>
          <w:szCs w:val="28"/>
          <w:lang w:eastAsia="ar-SA"/>
        </w:rPr>
        <w:t>Макалиш Т.П., Кутей С.А.</w:t>
      </w:r>
    </w:p>
    <w:p w:rsidR="00171130" w:rsidRPr="002157AD" w:rsidRDefault="00171130" w:rsidP="00C63413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157AD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ПОСТАНОВИЛИ: </w:t>
      </w:r>
      <w:r w:rsidRPr="002157AD">
        <w:rPr>
          <w:rFonts w:ascii="Times New Roman" w:hAnsi="Times New Roman" w:cs="Times New Roman"/>
          <w:sz w:val="28"/>
          <w:szCs w:val="28"/>
        </w:rPr>
        <w:t xml:space="preserve">утвердить дополнительную общеобразовательную программу «Методы исследований в анатомии», объемом 24 часа, разработанной коллективом авторов </w:t>
      </w:r>
      <w:r w:rsidRPr="002157AD">
        <w:rPr>
          <w:rFonts w:ascii="Times New Roman" w:hAnsi="Times New Roman" w:cs="Times New Roman"/>
          <w:sz w:val="28"/>
          <w:szCs w:val="28"/>
          <w:lang w:eastAsia="ar-SA"/>
        </w:rPr>
        <w:t xml:space="preserve">кафедры нормальной анатомии </w:t>
      </w:r>
      <w:r w:rsidRPr="002157AD">
        <w:rPr>
          <w:rFonts w:ascii="Times New Roman" w:hAnsi="Times New Roman" w:cs="Times New Roman"/>
          <w:sz w:val="28"/>
          <w:szCs w:val="28"/>
        </w:rPr>
        <w:t xml:space="preserve">Ордена Трудового Красного Знамени Медицинского института имени С.И. Георгиевского ФГАОУ ВО «КФУ им. В.И. Вернадского»  </w:t>
      </w:r>
      <w:r w:rsidRPr="002157AD">
        <w:rPr>
          <w:rFonts w:ascii="Times New Roman" w:hAnsi="Times New Roman" w:cs="Times New Roman"/>
          <w:sz w:val="28"/>
          <w:szCs w:val="28"/>
          <w:lang w:eastAsia="ar-SA"/>
        </w:rPr>
        <w:t>Макалиш Т.П., Кутей С.А.</w:t>
      </w:r>
    </w:p>
    <w:p w:rsidR="00171130" w:rsidRPr="002157AD" w:rsidRDefault="00171130" w:rsidP="0013280B">
      <w:pPr>
        <w:tabs>
          <w:tab w:val="left" w:pos="1276"/>
        </w:tabs>
        <w:suppressAutoHyphens/>
        <w:spacing w:after="0" w:line="240" w:lineRule="auto"/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голосования: </w:t>
      </w:r>
    </w:p>
    <w:p w:rsidR="00171130" w:rsidRPr="002157AD" w:rsidRDefault="00171130" w:rsidP="00C0669B">
      <w:pPr>
        <w:spacing w:after="0" w:line="240" w:lineRule="auto"/>
        <w:ind w:left="709" w:rightChars="-65" w:right="31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«За»  – 25; </w:t>
      </w:r>
    </w:p>
    <w:p w:rsidR="00171130" w:rsidRPr="002157AD" w:rsidRDefault="00171130" w:rsidP="0013280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  – нет; </w:t>
      </w:r>
    </w:p>
    <w:p w:rsidR="00171130" w:rsidRPr="000B7843" w:rsidRDefault="00171130" w:rsidP="0013280B">
      <w:pPr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>«Воздержались » – нет.</w:t>
      </w:r>
    </w:p>
    <w:p w:rsidR="00171130" w:rsidRDefault="00171130" w:rsidP="001B75CC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F09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7A4F09">
        <w:rPr>
          <w:rFonts w:ascii="Times New Roman" w:hAnsi="Times New Roman" w:cs="Times New Roman"/>
          <w:sz w:val="28"/>
          <w:szCs w:val="28"/>
        </w:rPr>
        <w:t>об утверждении и рекомендации к изданию сборника научных трудов «</w:t>
      </w:r>
      <w:r>
        <w:rPr>
          <w:rFonts w:ascii="Times New Roman" w:hAnsi="Times New Roman" w:cs="Times New Roman"/>
          <w:sz w:val="28"/>
          <w:szCs w:val="28"/>
          <w:lang w:val="en-US"/>
        </w:rPr>
        <w:t>Clio</w:t>
      </w:r>
      <w:r w:rsidRPr="007A4F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anatomica</w:t>
      </w:r>
      <w:r>
        <w:rPr>
          <w:rFonts w:ascii="Times New Roman" w:hAnsi="Times New Roman" w:cs="Times New Roman"/>
          <w:sz w:val="28"/>
          <w:szCs w:val="28"/>
        </w:rPr>
        <w:t xml:space="preserve">», подготовленного </w:t>
      </w:r>
      <w:r w:rsidRPr="007A4F09">
        <w:rPr>
          <w:rFonts w:ascii="Times New Roman" w:hAnsi="Times New Roman" w:cs="Times New Roman"/>
          <w:sz w:val="28"/>
          <w:szCs w:val="28"/>
        </w:rPr>
        <w:t xml:space="preserve">коллективом авторов </w:t>
      </w:r>
      <w:r w:rsidRPr="007A4F09">
        <w:rPr>
          <w:rFonts w:ascii="Times New Roman" w:hAnsi="Times New Roman" w:cs="Times New Roman"/>
          <w:sz w:val="28"/>
          <w:szCs w:val="28"/>
          <w:lang w:eastAsia="ar-SA"/>
        </w:rPr>
        <w:t xml:space="preserve">кафедры нормальной анатомии </w:t>
      </w:r>
      <w:r w:rsidRPr="007A4F09">
        <w:rPr>
          <w:rFonts w:ascii="Times New Roman" w:hAnsi="Times New Roman" w:cs="Times New Roman"/>
          <w:sz w:val="28"/>
          <w:szCs w:val="28"/>
        </w:rPr>
        <w:t>Ордена Трудового Красного Знамени Медицинского института</w:t>
      </w:r>
      <w:r w:rsidRPr="002157AD">
        <w:rPr>
          <w:rFonts w:ascii="Times New Roman" w:hAnsi="Times New Roman" w:cs="Times New Roman"/>
          <w:sz w:val="28"/>
          <w:szCs w:val="28"/>
        </w:rPr>
        <w:t xml:space="preserve"> имени С.И. Георгиевского ФГАОУ ВО «КФУ им. В.И. Вернадского»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157A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1130" w:rsidRDefault="00171130" w:rsidP="007A4F09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7AD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ПОСТАНОВИЛИ: </w:t>
      </w:r>
      <w:r w:rsidRPr="002157A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7A4F09">
        <w:rPr>
          <w:rFonts w:ascii="Times New Roman" w:hAnsi="Times New Roman" w:cs="Times New Roman"/>
          <w:sz w:val="28"/>
          <w:szCs w:val="28"/>
        </w:rPr>
        <w:t>и рекоменд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7A4F09">
        <w:rPr>
          <w:rFonts w:ascii="Times New Roman" w:hAnsi="Times New Roman" w:cs="Times New Roman"/>
          <w:sz w:val="28"/>
          <w:szCs w:val="28"/>
        </w:rPr>
        <w:t xml:space="preserve"> к изданию сборник научных трудов «</w:t>
      </w:r>
      <w:r>
        <w:rPr>
          <w:rFonts w:ascii="Times New Roman" w:hAnsi="Times New Roman" w:cs="Times New Roman"/>
          <w:sz w:val="28"/>
          <w:szCs w:val="28"/>
          <w:lang w:val="en-US"/>
        </w:rPr>
        <w:t>Clio</w:t>
      </w:r>
      <w:r w:rsidRPr="007A4F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anatomica</w:t>
      </w:r>
      <w:r>
        <w:rPr>
          <w:rFonts w:ascii="Times New Roman" w:hAnsi="Times New Roman" w:cs="Times New Roman"/>
          <w:sz w:val="28"/>
          <w:szCs w:val="28"/>
        </w:rPr>
        <w:t xml:space="preserve">», подготовленный </w:t>
      </w:r>
      <w:r w:rsidRPr="007A4F09">
        <w:rPr>
          <w:rFonts w:ascii="Times New Roman" w:hAnsi="Times New Roman" w:cs="Times New Roman"/>
          <w:sz w:val="28"/>
          <w:szCs w:val="28"/>
        </w:rPr>
        <w:t xml:space="preserve">коллективом авторов </w:t>
      </w:r>
      <w:r w:rsidRPr="007A4F09">
        <w:rPr>
          <w:rFonts w:ascii="Times New Roman" w:hAnsi="Times New Roman" w:cs="Times New Roman"/>
          <w:sz w:val="28"/>
          <w:szCs w:val="28"/>
          <w:lang w:eastAsia="ar-SA"/>
        </w:rPr>
        <w:t xml:space="preserve">кафедры нормальной анатомии </w:t>
      </w:r>
      <w:r w:rsidRPr="007A4F09">
        <w:rPr>
          <w:rFonts w:ascii="Times New Roman" w:hAnsi="Times New Roman" w:cs="Times New Roman"/>
          <w:sz w:val="28"/>
          <w:szCs w:val="28"/>
        </w:rPr>
        <w:t>Ордена Трудового Красного Знамени Медицинского института</w:t>
      </w:r>
      <w:r w:rsidRPr="002157AD">
        <w:rPr>
          <w:rFonts w:ascii="Times New Roman" w:hAnsi="Times New Roman" w:cs="Times New Roman"/>
          <w:sz w:val="28"/>
          <w:szCs w:val="28"/>
        </w:rPr>
        <w:t xml:space="preserve"> имени С.И. Георгиевского ФГАОУ ВО «КФУ им. В.И. Вернадского»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157A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1130" w:rsidRPr="002157AD" w:rsidRDefault="00171130" w:rsidP="007A4F09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7AD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</w:p>
    <w:p w:rsidR="00171130" w:rsidRPr="002157AD" w:rsidRDefault="00171130" w:rsidP="00C0669B">
      <w:pPr>
        <w:spacing w:after="0" w:line="240" w:lineRule="auto"/>
        <w:ind w:left="709" w:rightChars="-65" w:right="31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«За»  – 25; </w:t>
      </w:r>
    </w:p>
    <w:p w:rsidR="00171130" w:rsidRPr="002157AD" w:rsidRDefault="00171130" w:rsidP="001B75C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  – нет; </w:t>
      </w:r>
    </w:p>
    <w:p w:rsidR="00171130" w:rsidRPr="000B7843" w:rsidRDefault="00171130" w:rsidP="001B75CC">
      <w:pPr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>«Воздержались » – нет.</w:t>
      </w:r>
    </w:p>
    <w:p w:rsidR="00171130" w:rsidRPr="00466A90" w:rsidRDefault="00171130" w:rsidP="00C63413">
      <w:pPr>
        <w:pStyle w:val="ListParagraph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90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466A90">
        <w:rPr>
          <w:rFonts w:ascii="Times New Roman" w:hAnsi="Times New Roman" w:cs="Times New Roman"/>
          <w:sz w:val="28"/>
          <w:szCs w:val="28"/>
        </w:rPr>
        <w:t>об утверждении и рекомендации к присвоению грифа Ученого совета ФГАОУ ВО «КФУ им. В.И. Вернадского» и изданию монографии</w:t>
      </w:r>
      <w:r w:rsidRPr="00466A90">
        <w:rPr>
          <w:rFonts w:ascii="Times New Roman" w:hAnsi="Times New Roman" w:cs="Times New Roman"/>
          <w:color w:val="000000"/>
          <w:sz w:val="28"/>
          <w:szCs w:val="28"/>
        </w:rPr>
        <w:t>, подготовленной коллективом авторов Игнатенко Г.А., Паршиным Д.С., Михайличенко В.Ю., Бондаренко Н.Н., Сулимой А.Н. «Биоматериалы и технологии 3</w:t>
      </w:r>
      <w:r w:rsidRPr="00466A90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466A90">
        <w:rPr>
          <w:rFonts w:ascii="Times New Roman" w:hAnsi="Times New Roman" w:cs="Times New Roman"/>
          <w:color w:val="000000"/>
          <w:sz w:val="28"/>
          <w:szCs w:val="28"/>
        </w:rPr>
        <w:t>-биопечати в хирургии и регенеративной медицине»</w:t>
      </w:r>
    </w:p>
    <w:p w:rsidR="00171130" w:rsidRPr="00466A90" w:rsidRDefault="00171130" w:rsidP="00C63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6A90">
        <w:rPr>
          <w:rFonts w:ascii="Times New Roman" w:hAnsi="Times New Roman" w:cs="Times New Roman"/>
          <w:sz w:val="28"/>
          <w:szCs w:val="28"/>
          <w:lang w:eastAsia="ru-RU"/>
        </w:rPr>
        <w:t>Рецензенты:</w:t>
      </w:r>
    </w:p>
    <w:p w:rsidR="00171130" w:rsidRPr="00466A90" w:rsidRDefault="00171130" w:rsidP="00C63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6A90">
        <w:rPr>
          <w:rFonts w:ascii="Times New Roman" w:hAnsi="Times New Roman" w:cs="Times New Roman"/>
          <w:sz w:val="28"/>
          <w:szCs w:val="28"/>
          <w:lang w:eastAsia="ru-RU"/>
        </w:rPr>
        <w:t>Попандопуло А.Г. – д.м.н., профессор, зав. лабораторией клеточных и тканевых биотехнологий ФГБУ «ИНВХ им. В.К. Гусака» МЗ России;</w:t>
      </w:r>
    </w:p>
    <w:p w:rsidR="00171130" w:rsidRPr="00466A90" w:rsidRDefault="00171130" w:rsidP="00C63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6A90">
        <w:rPr>
          <w:rFonts w:ascii="Times New Roman" w:hAnsi="Times New Roman" w:cs="Times New Roman"/>
          <w:sz w:val="28"/>
          <w:szCs w:val="28"/>
          <w:lang w:eastAsia="ru-RU"/>
        </w:rPr>
        <w:t>Баринов Э.Ф. – д.м.н., профессор, зав. кафедрой гистологии, цитологии, эмбриологии и молекулярной медицины ФГБОУ ВО ДонГМУ Минздраа России;</w:t>
      </w:r>
    </w:p>
    <w:p w:rsidR="00171130" w:rsidRPr="00466A90" w:rsidRDefault="00171130" w:rsidP="00C63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6A90">
        <w:rPr>
          <w:rFonts w:ascii="Times New Roman" w:hAnsi="Times New Roman" w:cs="Times New Roman"/>
          <w:sz w:val="28"/>
          <w:szCs w:val="28"/>
          <w:lang w:eastAsia="ru-RU"/>
        </w:rPr>
        <w:t>Тюкавин А.И. – д.м.н., профессор кафедры патофизиологии ФГБОУ ВО ПСПбГМУ им. И.П. Павлова Минздрава России.</w:t>
      </w:r>
    </w:p>
    <w:p w:rsidR="00171130" w:rsidRPr="00466A90" w:rsidRDefault="00171130" w:rsidP="00466A90">
      <w:pPr>
        <w:pStyle w:val="ListParagraph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90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ПОСТАНОВИЛИ: </w:t>
      </w:r>
      <w:r w:rsidRPr="00466A90">
        <w:rPr>
          <w:rFonts w:ascii="Times New Roman" w:hAnsi="Times New Roman" w:cs="Times New Roman"/>
          <w:sz w:val="28"/>
          <w:szCs w:val="28"/>
        </w:rPr>
        <w:t>утвердить и рекомендовать к присвоению грифа Ученого совета ФГАОУ ВО «КФУ им. В.И. Вернадского» и изданию монографии</w:t>
      </w:r>
      <w:r w:rsidRPr="00466A90">
        <w:rPr>
          <w:rFonts w:ascii="Times New Roman" w:hAnsi="Times New Roman" w:cs="Times New Roman"/>
          <w:color w:val="000000"/>
          <w:sz w:val="28"/>
          <w:szCs w:val="28"/>
        </w:rPr>
        <w:t>, подготовленной коллективом авторов Игнатенко Г.А., Паршиным Д.С., Михайличенко В.Ю., Бондаренко Н.Н., Сулимой А.Н. «Биоматериалы и технологии 3</w:t>
      </w:r>
      <w:r w:rsidRPr="00466A90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466A90">
        <w:rPr>
          <w:rFonts w:ascii="Times New Roman" w:hAnsi="Times New Roman" w:cs="Times New Roman"/>
          <w:color w:val="000000"/>
          <w:sz w:val="28"/>
          <w:szCs w:val="28"/>
        </w:rPr>
        <w:t>-биопечати в хирургии и регенеративной медицине»</w:t>
      </w:r>
    </w:p>
    <w:p w:rsidR="00171130" w:rsidRPr="002157AD" w:rsidRDefault="00171130" w:rsidP="00466A9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7AD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</w:p>
    <w:p w:rsidR="00171130" w:rsidRPr="002157AD" w:rsidRDefault="00171130" w:rsidP="00C0669B">
      <w:pPr>
        <w:spacing w:after="0" w:line="240" w:lineRule="auto"/>
        <w:ind w:left="709" w:rightChars="-65" w:right="31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«За»  – 25; </w:t>
      </w:r>
    </w:p>
    <w:p w:rsidR="00171130" w:rsidRPr="002157AD" w:rsidRDefault="00171130" w:rsidP="00466A9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  – нет; </w:t>
      </w:r>
    </w:p>
    <w:p w:rsidR="00171130" w:rsidRPr="000B7843" w:rsidRDefault="00171130" w:rsidP="00466A90">
      <w:pPr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>«Воздержались » – нет.</w:t>
      </w:r>
    </w:p>
    <w:p w:rsidR="00171130" w:rsidRPr="00601859" w:rsidRDefault="00171130" w:rsidP="00C63413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1859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601859">
        <w:rPr>
          <w:rFonts w:ascii="Times New Roman" w:hAnsi="Times New Roman" w:cs="Times New Roman"/>
          <w:sz w:val="28"/>
          <w:szCs w:val="28"/>
        </w:rPr>
        <w:t xml:space="preserve">об утверждении дополнительной профессиональной программы повышения квалификации «Мобилизационная подготовка организаций» (для мобилизационных работников), разработанной коллективом авторов 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 xml:space="preserve">кафедры мобилизационной подготовки здравоохранения и медицины катастроф </w:t>
      </w:r>
      <w:r w:rsidRPr="00601859">
        <w:rPr>
          <w:rFonts w:ascii="Times New Roman" w:hAnsi="Times New Roman" w:cs="Times New Roman"/>
          <w:sz w:val="28"/>
          <w:szCs w:val="28"/>
        </w:rPr>
        <w:t xml:space="preserve">Ордена Трудового Красного Знамени Медицинского института имени С.И. Георгиевского ФГАОУ ВО «КФУ им. В.И. Вернадского»  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>Писаревым А.А., Дементиенко С.Е., Богдановой А.М.</w:t>
      </w:r>
    </w:p>
    <w:p w:rsidR="00171130" w:rsidRPr="00601859" w:rsidRDefault="00171130" w:rsidP="00601859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1859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ПОСТАНОВИЛИ: </w:t>
      </w:r>
      <w:r w:rsidRPr="00601859">
        <w:rPr>
          <w:rFonts w:ascii="Times New Roman" w:hAnsi="Times New Roman" w:cs="Times New Roman"/>
          <w:sz w:val="28"/>
          <w:szCs w:val="28"/>
        </w:rPr>
        <w:t xml:space="preserve">утвердить дополнительную профессиональную программу повышения квалификации «Мобилизационная подготовка организаций» (для мобилизационных работников), разработанную коллективом авторов 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 xml:space="preserve">кафедры мобилизационной подготовки здравоохранения и медицины катастроф </w:t>
      </w:r>
      <w:r w:rsidRPr="00601859">
        <w:rPr>
          <w:rFonts w:ascii="Times New Roman" w:hAnsi="Times New Roman" w:cs="Times New Roman"/>
          <w:sz w:val="28"/>
          <w:szCs w:val="28"/>
        </w:rPr>
        <w:t xml:space="preserve">Ордена Трудового Красного Знамени Медицинского института имени С.И. Георгиевского ФГАОУ ВО «КФУ им. В.И. Вернадского»  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>Писаревым А.А., Дементиенко С.Е., Богдановой А.М.</w:t>
      </w:r>
    </w:p>
    <w:p w:rsidR="00171130" w:rsidRPr="002157AD" w:rsidRDefault="00171130" w:rsidP="00601859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7AD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</w:p>
    <w:p w:rsidR="00171130" w:rsidRPr="002157AD" w:rsidRDefault="00171130" w:rsidP="00C0669B">
      <w:pPr>
        <w:spacing w:after="0" w:line="240" w:lineRule="auto"/>
        <w:ind w:left="709" w:rightChars="-65" w:right="31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«За»  – 25; </w:t>
      </w:r>
    </w:p>
    <w:p w:rsidR="00171130" w:rsidRPr="002157AD" w:rsidRDefault="00171130" w:rsidP="0060185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  – нет; </w:t>
      </w:r>
    </w:p>
    <w:p w:rsidR="00171130" w:rsidRPr="000B7843" w:rsidRDefault="00171130" w:rsidP="00601859">
      <w:pPr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>«Воздержались » – нет.</w:t>
      </w:r>
    </w:p>
    <w:p w:rsidR="00171130" w:rsidRPr="00601859" w:rsidRDefault="00171130" w:rsidP="00601859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1859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601859">
        <w:rPr>
          <w:rFonts w:ascii="Times New Roman" w:hAnsi="Times New Roman" w:cs="Times New Roman"/>
          <w:sz w:val="28"/>
          <w:szCs w:val="28"/>
        </w:rPr>
        <w:t>об утверждении дополнительной профессиональной программы повышения квалификации «Мобилизационная подготовка организаций» (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>для руководителей организаций</w:t>
      </w:r>
      <w:r w:rsidRPr="00601859">
        <w:rPr>
          <w:rFonts w:ascii="Times New Roman" w:hAnsi="Times New Roman" w:cs="Times New Roman"/>
          <w:sz w:val="28"/>
          <w:szCs w:val="28"/>
        </w:rPr>
        <w:t xml:space="preserve">), разработанной коллективом авторов 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 xml:space="preserve">кафедры мобилизационной подготовки здравоохранения и медицины катастроф </w:t>
      </w:r>
      <w:r w:rsidRPr="00601859">
        <w:rPr>
          <w:rFonts w:ascii="Times New Roman" w:hAnsi="Times New Roman" w:cs="Times New Roman"/>
          <w:sz w:val="28"/>
          <w:szCs w:val="28"/>
        </w:rPr>
        <w:t xml:space="preserve">Ордена Трудового Красного Знамени Медицинского института имени С.И. Георгиевского ФГАОУ ВО «КФУ им. В.И. Вернадского»  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>Писаревым А.А., Дементиенко С.Е., Богдановой А.М.</w:t>
      </w:r>
    </w:p>
    <w:p w:rsidR="00171130" w:rsidRPr="00601859" w:rsidRDefault="00171130" w:rsidP="00601859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1859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ПОСТАНОВИЛИ: </w:t>
      </w:r>
      <w:r w:rsidRPr="00601859">
        <w:rPr>
          <w:rFonts w:ascii="Times New Roman" w:hAnsi="Times New Roman" w:cs="Times New Roman"/>
          <w:sz w:val="28"/>
          <w:szCs w:val="28"/>
        </w:rPr>
        <w:t>утвердить дополнительную профессиональную программу повышения квалификации «Мобилизационная подготовка организаций» (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>для руководителей организаций</w:t>
      </w:r>
      <w:r w:rsidRPr="00601859">
        <w:rPr>
          <w:rFonts w:ascii="Times New Roman" w:hAnsi="Times New Roman" w:cs="Times New Roman"/>
          <w:sz w:val="28"/>
          <w:szCs w:val="28"/>
        </w:rPr>
        <w:t xml:space="preserve">), разработанную коллективом авторов 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 xml:space="preserve">кафедры мобилизационной подготовки здравоохранения и медицины катастроф </w:t>
      </w:r>
      <w:r w:rsidRPr="00601859">
        <w:rPr>
          <w:rFonts w:ascii="Times New Roman" w:hAnsi="Times New Roman" w:cs="Times New Roman"/>
          <w:sz w:val="28"/>
          <w:szCs w:val="28"/>
        </w:rPr>
        <w:t xml:space="preserve">Ордена Трудового Красного Знамени Медицинского института имени С.И. Георгиевского ФГАОУ ВО «КФУ им. В.И. Вернадского»  </w:t>
      </w:r>
      <w:r w:rsidRPr="00601859">
        <w:rPr>
          <w:rFonts w:ascii="Times New Roman" w:hAnsi="Times New Roman" w:cs="Times New Roman"/>
          <w:sz w:val="28"/>
          <w:szCs w:val="28"/>
          <w:lang w:eastAsia="ar-SA"/>
        </w:rPr>
        <w:t>Писаревым А.А., Дементиенко С.Е., Богдановой А.М.</w:t>
      </w:r>
    </w:p>
    <w:p w:rsidR="00171130" w:rsidRPr="002157AD" w:rsidRDefault="00171130" w:rsidP="00601859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7AD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</w:p>
    <w:p w:rsidR="00171130" w:rsidRPr="002157AD" w:rsidRDefault="00171130" w:rsidP="00C0669B">
      <w:pPr>
        <w:spacing w:after="0" w:line="240" w:lineRule="auto"/>
        <w:ind w:left="709" w:rightChars="-65" w:right="31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«За»  – 25; </w:t>
      </w:r>
    </w:p>
    <w:p w:rsidR="00171130" w:rsidRPr="002157AD" w:rsidRDefault="00171130" w:rsidP="0060185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  – нет; </w:t>
      </w:r>
    </w:p>
    <w:p w:rsidR="00171130" w:rsidRPr="00601859" w:rsidRDefault="00171130" w:rsidP="00601859">
      <w:pPr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1859">
        <w:rPr>
          <w:rFonts w:ascii="Times New Roman" w:hAnsi="Times New Roman" w:cs="Times New Roman"/>
          <w:sz w:val="28"/>
          <w:szCs w:val="28"/>
          <w:lang w:eastAsia="ru-RU"/>
        </w:rPr>
        <w:t>«Воздержались » – нет.</w:t>
      </w:r>
    </w:p>
    <w:p w:rsidR="00171130" w:rsidRPr="00601859" w:rsidRDefault="00171130" w:rsidP="00C63413">
      <w:pPr>
        <w:pStyle w:val="ListParagraph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1859">
        <w:rPr>
          <w:rFonts w:ascii="Times New Roman" w:hAnsi="Times New Roman" w:cs="Times New Roman"/>
          <w:b/>
          <w:bCs/>
          <w:sz w:val="28"/>
          <w:szCs w:val="28"/>
        </w:rPr>
        <w:t xml:space="preserve">СЛУШАЛИ: </w:t>
      </w:r>
      <w:r w:rsidRPr="00601859">
        <w:rPr>
          <w:rFonts w:ascii="Times New Roman" w:hAnsi="Times New Roman" w:cs="Times New Roman"/>
          <w:sz w:val="28"/>
          <w:szCs w:val="28"/>
        </w:rPr>
        <w:t>об утверждении дополнительной профессиональной программы профессиональной переподготовки «Функциональная диагностика» (для лиц, получающих</w:t>
      </w:r>
      <w:bookmarkStart w:id="0" w:name="_GoBack"/>
      <w:bookmarkEnd w:id="0"/>
      <w:r w:rsidRPr="00601859">
        <w:rPr>
          <w:rFonts w:ascii="Times New Roman" w:hAnsi="Times New Roman" w:cs="Times New Roman"/>
          <w:sz w:val="28"/>
          <w:szCs w:val="28"/>
        </w:rPr>
        <w:t xml:space="preserve"> или имеющих высшее образование), разработанной доцентом кафедры внутренней медицины № 1 Ордена Трудового Красного Знамени Медицинского института имени С.И. Георгиевского ФГАОУ ВО «КФУ им. В.И. Вернадского», к.м.н. Соколовой Е.А.</w:t>
      </w:r>
    </w:p>
    <w:p w:rsidR="00171130" w:rsidRPr="00C63413" w:rsidRDefault="00171130" w:rsidP="00601859">
      <w:pPr>
        <w:pStyle w:val="ListParagraph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1859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ПОСТАНОВИЛИ: </w:t>
      </w:r>
      <w:r w:rsidRPr="00601859">
        <w:rPr>
          <w:rFonts w:ascii="Times New Roman" w:hAnsi="Times New Roman" w:cs="Times New Roman"/>
          <w:sz w:val="28"/>
          <w:szCs w:val="28"/>
        </w:rPr>
        <w:t>утвердить дополнительную профессиональную программу профессиональной переподготовки «Функциональная диагностика» (для лиц, получающих или имеющих высшее образование), разработанную доцентом кафедры внутренней медицины № 1 Ордена Трудового Красного Знамени Медицинского института имени С.И. Георгиевского ФГАОУ ВО «КФУ им. В.И. Вернадского», к.м.н. Соколовой Е.А.</w:t>
      </w:r>
    </w:p>
    <w:p w:rsidR="00171130" w:rsidRPr="002157AD" w:rsidRDefault="00171130" w:rsidP="00601859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7AD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</w:p>
    <w:p w:rsidR="00171130" w:rsidRPr="002157AD" w:rsidRDefault="00171130" w:rsidP="00C0669B">
      <w:pPr>
        <w:spacing w:after="0" w:line="240" w:lineRule="auto"/>
        <w:ind w:left="709" w:rightChars="-65" w:right="31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«За»  – 25; </w:t>
      </w:r>
    </w:p>
    <w:p w:rsidR="00171130" w:rsidRPr="002157AD" w:rsidRDefault="00171130" w:rsidP="0060185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 xml:space="preserve">«Против»   – нет; </w:t>
      </w:r>
    </w:p>
    <w:p w:rsidR="00171130" w:rsidRPr="000B7843" w:rsidRDefault="00171130" w:rsidP="00601859">
      <w:pPr>
        <w:ind w:left="709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7AD">
        <w:rPr>
          <w:rFonts w:ascii="Times New Roman" w:hAnsi="Times New Roman" w:cs="Times New Roman"/>
          <w:sz w:val="28"/>
          <w:szCs w:val="28"/>
          <w:lang w:eastAsia="ru-RU"/>
        </w:rPr>
        <w:t>«Воздержались » – нет.</w:t>
      </w:r>
    </w:p>
    <w:p w:rsidR="00171130" w:rsidRPr="004D23AD" w:rsidRDefault="00171130" w:rsidP="00C634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</w:p>
    <w:p w:rsidR="00171130" w:rsidRDefault="00171130" w:rsidP="00CF10BF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171130" w:rsidRDefault="00171130" w:rsidP="00CF10BF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171130" w:rsidRPr="001B4138" w:rsidRDefault="00171130" w:rsidP="001B4138">
      <w:pPr>
        <w:pStyle w:val="ListParagraph"/>
        <w:tabs>
          <w:tab w:val="left" w:pos="1276"/>
        </w:tabs>
        <w:suppressAutoHyphens/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130" w:rsidRPr="001B4138" w:rsidRDefault="00171130" w:rsidP="001B4138">
      <w:pPr>
        <w:pStyle w:val="ListParagraph"/>
        <w:tabs>
          <w:tab w:val="left" w:pos="1276"/>
        </w:tabs>
        <w:suppressAutoHyphens/>
        <w:spacing w:after="0" w:line="240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130" w:rsidRPr="00F23D74" w:rsidRDefault="00171130" w:rsidP="000B784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23D7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Председатель Ученого совета</w:t>
      </w:r>
    </w:p>
    <w:p w:rsidR="00171130" w:rsidRPr="00F23D74" w:rsidRDefault="00171130" w:rsidP="000B784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23D7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профессор                                                                               Крутиков Е.С.</w:t>
      </w:r>
    </w:p>
    <w:p w:rsidR="00171130" w:rsidRPr="00F23D74" w:rsidRDefault="00171130" w:rsidP="000B784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71130" w:rsidRPr="00F23D74" w:rsidRDefault="00171130" w:rsidP="000B784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23D7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Секретарь Ученого совета                                                 </w:t>
      </w:r>
    </w:p>
    <w:p w:rsidR="00171130" w:rsidRDefault="00171130" w:rsidP="000B7843">
      <w:pPr>
        <w:spacing w:after="0" w:line="240" w:lineRule="auto"/>
        <w:ind w:left="489" w:right="-143" w:hanging="489"/>
      </w:pPr>
      <w:r w:rsidRPr="00F23D7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профессор                                                                               Шибанов С.Э.</w:t>
      </w:r>
    </w:p>
    <w:p w:rsidR="00171130" w:rsidRDefault="00171130"/>
    <w:sectPr w:rsidR="00171130" w:rsidSect="00D3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107B"/>
    <w:multiLevelType w:val="hybridMultilevel"/>
    <w:tmpl w:val="A0B6FE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-5790" w:hanging="360"/>
      </w:pPr>
    </w:lvl>
    <w:lvl w:ilvl="2" w:tplc="0419001B">
      <w:start w:val="1"/>
      <w:numFmt w:val="lowerRoman"/>
      <w:lvlText w:val="%3."/>
      <w:lvlJc w:val="right"/>
      <w:pPr>
        <w:ind w:left="-5070" w:hanging="180"/>
      </w:pPr>
    </w:lvl>
    <w:lvl w:ilvl="3" w:tplc="0419000F">
      <w:start w:val="1"/>
      <w:numFmt w:val="decimal"/>
      <w:lvlText w:val="%4."/>
      <w:lvlJc w:val="left"/>
      <w:pPr>
        <w:ind w:left="-4350" w:hanging="360"/>
      </w:pPr>
    </w:lvl>
    <w:lvl w:ilvl="4" w:tplc="04190019">
      <w:start w:val="1"/>
      <w:numFmt w:val="lowerLetter"/>
      <w:lvlText w:val="%5."/>
      <w:lvlJc w:val="left"/>
      <w:pPr>
        <w:ind w:left="-3630" w:hanging="360"/>
      </w:pPr>
    </w:lvl>
    <w:lvl w:ilvl="5" w:tplc="0419001B">
      <w:start w:val="1"/>
      <w:numFmt w:val="lowerRoman"/>
      <w:lvlText w:val="%6."/>
      <w:lvlJc w:val="right"/>
      <w:pPr>
        <w:ind w:left="-2910" w:hanging="180"/>
      </w:pPr>
    </w:lvl>
    <w:lvl w:ilvl="6" w:tplc="0419000F">
      <w:start w:val="1"/>
      <w:numFmt w:val="decimal"/>
      <w:lvlText w:val="%7."/>
      <w:lvlJc w:val="left"/>
      <w:pPr>
        <w:ind w:left="-2190" w:hanging="360"/>
      </w:pPr>
    </w:lvl>
    <w:lvl w:ilvl="7" w:tplc="04190019">
      <w:start w:val="1"/>
      <w:numFmt w:val="lowerLetter"/>
      <w:lvlText w:val="%8."/>
      <w:lvlJc w:val="left"/>
      <w:pPr>
        <w:ind w:left="-1470" w:hanging="360"/>
      </w:pPr>
    </w:lvl>
    <w:lvl w:ilvl="8" w:tplc="0419001B">
      <w:start w:val="1"/>
      <w:numFmt w:val="lowerRoman"/>
      <w:lvlText w:val="%9."/>
      <w:lvlJc w:val="right"/>
      <w:pPr>
        <w:ind w:left="-750" w:hanging="180"/>
      </w:pPr>
    </w:lvl>
  </w:abstractNum>
  <w:abstractNum w:abstractNumId="1">
    <w:nsid w:val="033540C7"/>
    <w:multiLevelType w:val="hybridMultilevel"/>
    <w:tmpl w:val="7C821CFA"/>
    <w:lvl w:ilvl="0" w:tplc="B2F058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495C21"/>
    <w:multiLevelType w:val="hybridMultilevel"/>
    <w:tmpl w:val="CB44A998"/>
    <w:lvl w:ilvl="0" w:tplc="B7AE3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26098F"/>
    <w:multiLevelType w:val="hybridMultilevel"/>
    <w:tmpl w:val="46CA36C2"/>
    <w:lvl w:ilvl="0" w:tplc="8968DAC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2B2BF3"/>
    <w:multiLevelType w:val="hybridMultilevel"/>
    <w:tmpl w:val="745EA2BE"/>
    <w:lvl w:ilvl="0" w:tplc="B7AE3EB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A0B03BB"/>
    <w:multiLevelType w:val="hybridMultilevel"/>
    <w:tmpl w:val="8B888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653B26"/>
    <w:multiLevelType w:val="hybridMultilevel"/>
    <w:tmpl w:val="2E28183C"/>
    <w:lvl w:ilvl="0" w:tplc="B7AE3EB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B58443E"/>
    <w:multiLevelType w:val="hybridMultilevel"/>
    <w:tmpl w:val="ADE006F6"/>
    <w:lvl w:ilvl="0" w:tplc="B7AE3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6C4533"/>
    <w:multiLevelType w:val="hybridMultilevel"/>
    <w:tmpl w:val="3954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747CE8"/>
    <w:multiLevelType w:val="hybridMultilevel"/>
    <w:tmpl w:val="6B1C9390"/>
    <w:lvl w:ilvl="0" w:tplc="B7AE3EB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F454D5B"/>
    <w:multiLevelType w:val="hybridMultilevel"/>
    <w:tmpl w:val="B26690D2"/>
    <w:lvl w:ilvl="0" w:tplc="B7AE3E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E61F1A"/>
    <w:multiLevelType w:val="hybridMultilevel"/>
    <w:tmpl w:val="F6DC1CC4"/>
    <w:lvl w:ilvl="0" w:tplc="3A6EFB6E">
      <w:start w:val="1"/>
      <w:numFmt w:val="decimal"/>
      <w:lvlText w:val="%1."/>
      <w:lvlJc w:val="left"/>
      <w:pPr>
        <w:ind w:left="1438" w:hanging="12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67106E"/>
    <w:multiLevelType w:val="hybridMultilevel"/>
    <w:tmpl w:val="8E606606"/>
    <w:lvl w:ilvl="0" w:tplc="B7AE3E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F53FED"/>
    <w:multiLevelType w:val="hybridMultilevel"/>
    <w:tmpl w:val="C69255D4"/>
    <w:lvl w:ilvl="0" w:tplc="A6ACB5A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007320"/>
    <w:multiLevelType w:val="hybridMultilevel"/>
    <w:tmpl w:val="5EC087F4"/>
    <w:lvl w:ilvl="0" w:tplc="B7AE3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1512C4"/>
    <w:multiLevelType w:val="hybridMultilevel"/>
    <w:tmpl w:val="F2F8A00A"/>
    <w:lvl w:ilvl="0" w:tplc="D4B47E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44" w:hanging="360"/>
      </w:pPr>
    </w:lvl>
    <w:lvl w:ilvl="2" w:tplc="0419001B">
      <w:start w:val="1"/>
      <w:numFmt w:val="lowerRoman"/>
      <w:lvlText w:val="%3."/>
      <w:lvlJc w:val="right"/>
      <w:pPr>
        <w:ind w:left="1764" w:hanging="180"/>
      </w:pPr>
    </w:lvl>
    <w:lvl w:ilvl="3" w:tplc="0419000F">
      <w:start w:val="1"/>
      <w:numFmt w:val="decimal"/>
      <w:lvlText w:val="%4."/>
      <w:lvlJc w:val="left"/>
      <w:pPr>
        <w:ind w:left="2484" w:hanging="360"/>
      </w:pPr>
    </w:lvl>
    <w:lvl w:ilvl="4" w:tplc="04190019">
      <w:start w:val="1"/>
      <w:numFmt w:val="lowerLetter"/>
      <w:lvlText w:val="%5."/>
      <w:lvlJc w:val="left"/>
      <w:pPr>
        <w:ind w:left="3204" w:hanging="360"/>
      </w:pPr>
    </w:lvl>
    <w:lvl w:ilvl="5" w:tplc="0419001B">
      <w:start w:val="1"/>
      <w:numFmt w:val="lowerRoman"/>
      <w:lvlText w:val="%6."/>
      <w:lvlJc w:val="right"/>
      <w:pPr>
        <w:ind w:left="3924" w:hanging="180"/>
      </w:pPr>
    </w:lvl>
    <w:lvl w:ilvl="6" w:tplc="0419000F">
      <w:start w:val="1"/>
      <w:numFmt w:val="decimal"/>
      <w:lvlText w:val="%7."/>
      <w:lvlJc w:val="left"/>
      <w:pPr>
        <w:ind w:left="4644" w:hanging="360"/>
      </w:pPr>
    </w:lvl>
    <w:lvl w:ilvl="7" w:tplc="04190019">
      <w:start w:val="1"/>
      <w:numFmt w:val="lowerLetter"/>
      <w:lvlText w:val="%8."/>
      <w:lvlJc w:val="left"/>
      <w:pPr>
        <w:ind w:left="5364" w:hanging="360"/>
      </w:pPr>
    </w:lvl>
    <w:lvl w:ilvl="8" w:tplc="0419001B">
      <w:start w:val="1"/>
      <w:numFmt w:val="lowerRoman"/>
      <w:lvlText w:val="%9."/>
      <w:lvlJc w:val="right"/>
      <w:pPr>
        <w:ind w:left="6084" w:hanging="180"/>
      </w:pPr>
    </w:lvl>
  </w:abstractNum>
  <w:abstractNum w:abstractNumId="16">
    <w:nsid w:val="69D73DE6"/>
    <w:multiLevelType w:val="hybridMultilevel"/>
    <w:tmpl w:val="C9BCB11E"/>
    <w:lvl w:ilvl="0" w:tplc="B7AE3EB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8C85EE0"/>
    <w:multiLevelType w:val="hybridMultilevel"/>
    <w:tmpl w:val="E75A0B7C"/>
    <w:lvl w:ilvl="0" w:tplc="B7AE3EB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A17095E"/>
    <w:multiLevelType w:val="hybridMultilevel"/>
    <w:tmpl w:val="0032F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AD5D01"/>
    <w:multiLevelType w:val="hybridMultilevel"/>
    <w:tmpl w:val="FB129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9"/>
  </w:num>
  <w:num w:numId="4">
    <w:abstractNumId w:val="1"/>
  </w:num>
  <w:num w:numId="5">
    <w:abstractNumId w:val="18"/>
  </w:num>
  <w:num w:numId="6">
    <w:abstractNumId w:val="0"/>
  </w:num>
  <w:num w:numId="7">
    <w:abstractNumId w:val="5"/>
  </w:num>
  <w:num w:numId="8">
    <w:abstractNumId w:val="7"/>
  </w:num>
  <w:num w:numId="9">
    <w:abstractNumId w:val="17"/>
  </w:num>
  <w:num w:numId="10">
    <w:abstractNumId w:val="2"/>
  </w:num>
  <w:num w:numId="11">
    <w:abstractNumId w:val="4"/>
  </w:num>
  <w:num w:numId="12">
    <w:abstractNumId w:val="9"/>
  </w:num>
  <w:num w:numId="13">
    <w:abstractNumId w:val="16"/>
  </w:num>
  <w:num w:numId="14">
    <w:abstractNumId w:val="14"/>
  </w:num>
  <w:num w:numId="15">
    <w:abstractNumId w:val="6"/>
  </w:num>
  <w:num w:numId="16">
    <w:abstractNumId w:val="12"/>
  </w:num>
  <w:num w:numId="17">
    <w:abstractNumId w:val="10"/>
  </w:num>
  <w:num w:numId="18">
    <w:abstractNumId w:val="13"/>
  </w:num>
  <w:num w:numId="19">
    <w:abstractNumId w:val="8"/>
  </w:num>
  <w:num w:numId="20">
    <w:abstractNumId w:val="3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75DE"/>
    <w:rsid w:val="00063037"/>
    <w:rsid w:val="0006714B"/>
    <w:rsid w:val="000A0254"/>
    <w:rsid w:val="000B7843"/>
    <w:rsid w:val="000C2B1E"/>
    <w:rsid w:val="000D5925"/>
    <w:rsid w:val="000F50F9"/>
    <w:rsid w:val="000F789A"/>
    <w:rsid w:val="00101529"/>
    <w:rsid w:val="0010719F"/>
    <w:rsid w:val="0013280B"/>
    <w:rsid w:val="00171130"/>
    <w:rsid w:val="00190BF2"/>
    <w:rsid w:val="001961C2"/>
    <w:rsid w:val="00196A58"/>
    <w:rsid w:val="001B1BAC"/>
    <w:rsid w:val="001B32CD"/>
    <w:rsid w:val="001B4138"/>
    <w:rsid w:val="001B75CC"/>
    <w:rsid w:val="001F0DB3"/>
    <w:rsid w:val="002157AD"/>
    <w:rsid w:val="00247F98"/>
    <w:rsid w:val="00265E42"/>
    <w:rsid w:val="002B065C"/>
    <w:rsid w:val="002E45AF"/>
    <w:rsid w:val="00306A3B"/>
    <w:rsid w:val="003103BF"/>
    <w:rsid w:val="00312030"/>
    <w:rsid w:val="00334AA9"/>
    <w:rsid w:val="00376DAC"/>
    <w:rsid w:val="003C4611"/>
    <w:rsid w:val="00402C9C"/>
    <w:rsid w:val="00447011"/>
    <w:rsid w:val="00451FEC"/>
    <w:rsid w:val="00457602"/>
    <w:rsid w:val="00465C99"/>
    <w:rsid w:val="00466A90"/>
    <w:rsid w:val="004D23AD"/>
    <w:rsid w:val="004D3AFF"/>
    <w:rsid w:val="004D3CBF"/>
    <w:rsid w:val="005349B1"/>
    <w:rsid w:val="00546B28"/>
    <w:rsid w:val="0058502D"/>
    <w:rsid w:val="005F1EF2"/>
    <w:rsid w:val="00601859"/>
    <w:rsid w:val="00610579"/>
    <w:rsid w:val="00631FCA"/>
    <w:rsid w:val="00644B9A"/>
    <w:rsid w:val="006B3408"/>
    <w:rsid w:val="006C0BE7"/>
    <w:rsid w:val="006E1E09"/>
    <w:rsid w:val="006F0B3D"/>
    <w:rsid w:val="00734E53"/>
    <w:rsid w:val="007471D1"/>
    <w:rsid w:val="00773A1B"/>
    <w:rsid w:val="007A4F09"/>
    <w:rsid w:val="007A7D02"/>
    <w:rsid w:val="007D27C9"/>
    <w:rsid w:val="007E6E7D"/>
    <w:rsid w:val="00834782"/>
    <w:rsid w:val="008375DE"/>
    <w:rsid w:val="008521D2"/>
    <w:rsid w:val="00875063"/>
    <w:rsid w:val="00884C07"/>
    <w:rsid w:val="008C2BB1"/>
    <w:rsid w:val="008D10C8"/>
    <w:rsid w:val="009204D5"/>
    <w:rsid w:val="00922075"/>
    <w:rsid w:val="0094647F"/>
    <w:rsid w:val="00951688"/>
    <w:rsid w:val="0095198D"/>
    <w:rsid w:val="009D3A8A"/>
    <w:rsid w:val="00A165AC"/>
    <w:rsid w:val="00A17054"/>
    <w:rsid w:val="00A35AD0"/>
    <w:rsid w:val="00B032C5"/>
    <w:rsid w:val="00B142A3"/>
    <w:rsid w:val="00B6006C"/>
    <w:rsid w:val="00BF5BC7"/>
    <w:rsid w:val="00C0669B"/>
    <w:rsid w:val="00C108D7"/>
    <w:rsid w:val="00C63413"/>
    <w:rsid w:val="00C87234"/>
    <w:rsid w:val="00CC261C"/>
    <w:rsid w:val="00CD67A7"/>
    <w:rsid w:val="00CE34FA"/>
    <w:rsid w:val="00CF10BF"/>
    <w:rsid w:val="00D30FD7"/>
    <w:rsid w:val="00D4570F"/>
    <w:rsid w:val="00E02B4F"/>
    <w:rsid w:val="00E4479B"/>
    <w:rsid w:val="00E51725"/>
    <w:rsid w:val="00E71415"/>
    <w:rsid w:val="00E77CF1"/>
    <w:rsid w:val="00EE7972"/>
    <w:rsid w:val="00F23D74"/>
    <w:rsid w:val="00F36FD7"/>
    <w:rsid w:val="00F50163"/>
    <w:rsid w:val="00FA548F"/>
    <w:rsid w:val="00FE1BF2"/>
    <w:rsid w:val="00FF5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5DE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375DE"/>
    <w:pPr>
      <w:ind w:left="720"/>
    </w:pPr>
    <w:rPr>
      <w:rFonts w:eastAsia="Times New Roman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51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17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8</Pages>
  <Words>2259</Words>
  <Characters>12878</Characters>
  <Application>Microsoft Office Outlook</Application>
  <DocSecurity>0</DocSecurity>
  <Lines>0</Lines>
  <Paragraphs>0</Paragraphs>
  <ScaleCrop>false</ScaleCrop>
  <Company>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</dc:title>
  <dc:subject/>
  <dc:creator>user</dc:creator>
  <cp:keywords/>
  <dc:description/>
  <cp:lastModifiedBy>СЭШ</cp:lastModifiedBy>
  <cp:revision>2</cp:revision>
  <cp:lastPrinted>2026-07-02T08:51:00Z</cp:lastPrinted>
  <dcterms:created xsi:type="dcterms:W3CDTF">2026-09-07T09:07:00Z</dcterms:created>
  <dcterms:modified xsi:type="dcterms:W3CDTF">2026-09-07T09:07:00Z</dcterms:modified>
</cp:coreProperties>
</file>